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Borders>
          <w:left w:val="double" w:sz="4" w:space="0" w:color="auto"/>
          <w:right w:val="double" w:sz="4" w:space="0" w:color="auto"/>
        </w:tblBorders>
        <w:tblLook w:val="04A0"/>
      </w:tblPr>
      <w:tblGrid>
        <w:gridCol w:w="734"/>
        <w:gridCol w:w="8911"/>
        <w:gridCol w:w="672"/>
        <w:gridCol w:w="671"/>
      </w:tblGrid>
      <w:tr w:rsidR="00B3377B" w:rsidRPr="000434C7" w:rsidTr="00657762">
        <w:tc>
          <w:tcPr>
            <w:tcW w:w="10317" w:type="dxa"/>
            <w:gridSpan w:val="3"/>
            <w:tcBorders>
              <w:left w:val="single" w:sz="4" w:space="0" w:color="auto"/>
            </w:tcBorders>
          </w:tcPr>
          <w:p w:rsidR="00B3377B" w:rsidRDefault="00B3377B" w:rsidP="0075712A">
            <w:pPr>
              <w:jc w:val="center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صحیح یا غلط بودن عبارت های زیرا مشخص کنید</w:t>
            </w:r>
            <w:r>
              <w:rPr>
                <w:rFonts w:cs="Times New Roman" w:hint="cs"/>
                <w:sz w:val="28"/>
                <w:szCs w:val="28"/>
                <w:rtl/>
              </w:rPr>
              <w:t>.</w:t>
            </w:r>
          </w:p>
          <w:p w:rsidR="00B3377B" w:rsidRDefault="00B3377B" w:rsidP="000434C7">
            <w:pPr>
              <w:jc w:val="lowKashida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الف: به انرژی های خورشیدی،باد،آب،انرژی قابل تجدید می گویند.              صحیح  </w:t>
            </w:r>
            <w:r w:rsidR="00021511">
              <w:rPr>
                <w:rFonts w:cs="Times New Roman" w:hint="cs"/>
                <w:sz w:val="28"/>
                <w:szCs w:val="28"/>
              </w:rPr>
              <w:sym w:font="Symbol" w:char="F07F"/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    غلط  </w:t>
            </w:r>
            <w:r w:rsidR="00021511">
              <w:rPr>
                <w:rFonts w:cs="Times New Roman" w:hint="cs"/>
                <w:sz w:val="28"/>
                <w:szCs w:val="28"/>
              </w:rPr>
              <w:sym w:font="Symbol" w:char="F07F"/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</w:t>
            </w:r>
          </w:p>
          <w:p w:rsidR="00B3377B" w:rsidRDefault="00B3377B" w:rsidP="000434C7">
            <w:pPr>
              <w:jc w:val="lowKashida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 : برنج گیاهی دوساله است و به هوای معتدل و مرطوب نیاز دارد.            صحیح  </w:t>
            </w:r>
            <w:r w:rsidR="00021511">
              <w:rPr>
                <w:rFonts w:cs="Times New Roman" w:hint="cs"/>
                <w:sz w:val="28"/>
                <w:szCs w:val="28"/>
              </w:rPr>
              <w:sym w:font="Symbol" w:char="F08F"/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   غلط</w:t>
            </w:r>
            <w:r w:rsidR="00021511">
              <w:rPr>
                <w:rFonts w:cs="Times New Roman" w:hint="cs"/>
                <w:sz w:val="28"/>
                <w:szCs w:val="28"/>
              </w:rPr>
              <w:sym w:font="Symbol" w:char="F07F"/>
            </w:r>
            <w:r w:rsidR="00366362">
              <w:rPr>
                <w:rFonts w:cs="Times New Roman"/>
                <w:sz w:val="28"/>
                <w:szCs w:val="28"/>
              </w:rPr>
              <w:t xml:space="preserve">   </w:t>
            </w:r>
          </w:p>
          <w:p w:rsidR="00B3377B" w:rsidRDefault="00B3377B" w:rsidP="000434C7">
            <w:pPr>
              <w:jc w:val="lowKashida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ج: انرژی هسته ای همان انرژی (اتمی) است.                                       صحیح  </w:t>
            </w:r>
            <w:r w:rsidR="00021511">
              <w:rPr>
                <w:rFonts w:cs="Times New Roman" w:hint="cs"/>
                <w:sz w:val="28"/>
                <w:szCs w:val="28"/>
              </w:rPr>
              <w:sym w:font="Symbol" w:char="F08F"/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   غلط  </w:t>
            </w:r>
            <w:r w:rsidR="00021511">
              <w:rPr>
                <w:rFonts w:cs="Times New Roman" w:hint="cs"/>
                <w:sz w:val="28"/>
                <w:szCs w:val="28"/>
              </w:rPr>
              <w:sym w:font="Symbol" w:char="F08F"/>
            </w:r>
          </w:p>
          <w:p w:rsidR="00B3377B" w:rsidRPr="00B3377B" w:rsidRDefault="00B3377B" w:rsidP="000434C7">
            <w:pPr>
              <w:jc w:val="lowKashida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د: دوستی ها هیج حد ومرزی ندارند</w:t>
            </w:r>
            <w:r w:rsidR="00021511">
              <w:rPr>
                <w:rFonts w:cs="Times New Roman" w:hint="cs"/>
                <w:sz w:val="28"/>
                <w:szCs w:val="28"/>
                <w:rtl/>
              </w:rPr>
              <w:t xml:space="preserve"> ومی توان با همه کس دوستی کرد.          صحیح  </w:t>
            </w:r>
            <w:r w:rsidR="00021511">
              <w:rPr>
                <w:rFonts w:cs="Times New Roman" w:hint="cs"/>
                <w:sz w:val="28"/>
                <w:szCs w:val="28"/>
              </w:rPr>
              <w:sym w:font="Symbol" w:char="F08F"/>
            </w:r>
            <w:r w:rsidR="00021511">
              <w:rPr>
                <w:rFonts w:cs="Times New Roman" w:hint="cs"/>
                <w:sz w:val="28"/>
                <w:szCs w:val="28"/>
                <w:rtl/>
              </w:rPr>
              <w:t xml:space="preserve">            غلط</w:t>
            </w:r>
            <w:r w:rsidR="00366362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="00021511">
              <w:rPr>
                <w:rFonts w:cs="Times New Roman" w:hint="cs"/>
                <w:sz w:val="28"/>
                <w:szCs w:val="28"/>
              </w:rPr>
              <w:sym w:font="Symbol" w:char="F07F"/>
            </w:r>
          </w:p>
        </w:tc>
        <w:tc>
          <w:tcPr>
            <w:tcW w:w="671" w:type="dxa"/>
          </w:tcPr>
          <w:p w:rsidR="00B3377B" w:rsidRPr="000434C7" w:rsidRDefault="00B3377B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D31C3" w:rsidRPr="000434C7" w:rsidTr="00657762">
        <w:tc>
          <w:tcPr>
            <w:tcW w:w="10317" w:type="dxa"/>
            <w:gridSpan w:val="3"/>
          </w:tcPr>
          <w:p w:rsidR="00AD31C3" w:rsidRPr="00AD31C3" w:rsidRDefault="00AD31C3" w:rsidP="0075712A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سوالات تستی :گزینه های صحیح را مشخص کنید </w:t>
            </w:r>
            <w:r>
              <w:rPr>
                <w:rFonts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671" w:type="dxa"/>
          </w:tcPr>
          <w:p w:rsidR="00AD31C3" w:rsidRPr="000434C7" w:rsidRDefault="00AD31C3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D31C3" w:rsidRPr="000434C7" w:rsidTr="00657762">
        <w:tc>
          <w:tcPr>
            <w:tcW w:w="10317" w:type="dxa"/>
            <w:gridSpan w:val="3"/>
          </w:tcPr>
          <w:p w:rsidR="00AD31C3" w:rsidRDefault="00AD31C3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1-عبارت زیربا کدام روایت امام علی (ع) ارتباط دارد.</w:t>
            </w:r>
          </w:p>
          <w:p w:rsidR="00AD31C3" w:rsidRDefault="00AD31C3" w:rsidP="000434C7">
            <w:pPr>
              <w:jc w:val="lowKashida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" مودت ودوستی اهل صفا،چه در روی چه در قفا(پشت سر)</w:t>
            </w:r>
            <w:r w:rsidR="0075712A">
              <w:rPr>
                <w:rFonts w:cs="Times New Roman" w:hint="cs"/>
                <w:sz w:val="28"/>
                <w:szCs w:val="28"/>
                <w:rtl/>
              </w:rPr>
              <w:t xml:space="preserve"> نه چنان که پس</w:t>
            </w:r>
            <w:r>
              <w:rPr>
                <w:rFonts w:cs="Times New Roman" w:hint="cs"/>
                <w:sz w:val="28"/>
                <w:szCs w:val="28"/>
                <w:rtl/>
              </w:rPr>
              <w:t>ت عیب گیرند و پیش میرند.</w:t>
            </w:r>
          </w:p>
          <w:p w:rsidR="00AD31C3" w:rsidRDefault="00AD31C3" w:rsidP="00C602F9">
            <w:pPr>
              <w:jc w:val="lowKashida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الف) کسی را برای دوستی انتخاب کن که تورا از بدی ها و کارها نامناسب باز دارد.</w:t>
            </w:r>
            <w:r w:rsidR="00C602F9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="00C602F9">
              <w:rPr>
                <w:rFonts w:cs="Times New Roman" w:hint="cs"/>
                <w:sz w:val="28"/>
                <w:szCs w:val="28"/>
              </w:rPr>
              <w:sym w:font="Symbol" w:char="F07F"/>
            </w:r>
          </w:p>
          <w:p w:rsidR="00AD31C3" w:rsidRDefault="00AD31C3" w:rsidP="000434C7">
            <w:pPr>
              <w:jc w:val="lowKashida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ب) </w:t>
            </w:r>
            <w:r w:rsidR="00C602F9">
              <w:rPr>
                <w:rFonts w:cs="Times New Roman" w:hint="cs"/>
                <w:sz w:val="28"/>
                <w:szCs w:val="28"/>
                <w:rtl/>
              </w:rPr>
              <w:t>دوست کسی است که در پشت سر هم صادق باشد.</w:t>
            </w:r>
            <w:r w:rsidR="00C602F9">
              <w:rPr>
                <w:rFonts w:cs="Times New Roman" w:hint="cs"/>
                <w:sz w:val="28"/>
                <w:szCs w:val="28"/>
              </w:rPr>
              <w:sym w:font="Symbol" w:char="F07F"/>
            </w:r>
          </w:p>
          <w:p w:rsidR="00C602F9" w:rsidRDefault="00C602F9" w:rsidP="000434C7">
            <w:pPr>
              <w:jc w:val="lowKashida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ج) هرکس ادب ندارد عقل هم ندارد.</w:t>
            </w:r>
            <w:r>
              <w:rPr>
                <w:rFonts w:cs="Times New Roman" w:hint="cs"/>
                <w:sz w:val="28"/>
                <w:szCs w:val="28"/>
              </w:rPr>
              <w:sym w:font="Symbol" w:char="F08F"/>
            </w:r>
          </w:p>
          <w:p w:rsidR="00C602F9" w:rsidRPr="00AD31C3" w:rsidRDefault="00C602F9" w:rsidP="000434C7">
            <w:pPr>
              <w:jc w:val="lowKashida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د) بدترین افراد کسی است که سخن چین است و بین دوستان جدایی می اندازد.</w:t>
            </w:r>
            <w:r>
              <w:rPr>
                <w:rFonts w:cs="Times New Roman"/>
                <w:sz w:val="28"/>
                <w:szCs w:val="28"/>
              </w:rPr>
              <w:sym w:font="Symbol" w:char="F08F"/>
            </w:r>
          </w:p>
        </w:tc>
        <w:tc>
          <w:tcPr>
            <w:tcW w:w="671" w:type="dxa"/>
          </w:tcPr>
          <w:p w:rsidR="00AD31C3" w:rsidRPr="000434C7" w:rsidRDefault="00AD31C3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B5E54" w:rsidRPr="000434C7" w:rsidTr="00657762">
        <w:tc>
          <w:tcPr>
            <w:tcW w:w="10317" w:type="dxa"/>
            <w:gridSpan w:val="3"/>
          </w:tcPr>
          <w:p w:rsidR="00FB5E54" w:rsidRDefault="00FB5E54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2-معروف ترین نیروگاه بادی ایران در کجا قراردارد؟</w:t>
            </w:r>
          </w:p>
          <w:p w:rsidR="00FB5E54" w:rsidRPr="000434C7" w:rsidRDefault="00FB5E54" w:rsidP="00FB5E54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منجیل </w:t>
            </w:r>
            <w:r>
              <w:rPr>
                <w:rFonts w:cs="B Nazanin" w:hint="cs"/>
                <w:sz w:val="28"/>
                <w:szCs w:val="28"/>
              </w:rPr>
              <w:sym w:font="Symbol" w:char="F08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 دهلران  </w:t>
            </w:r>
            <w:r>
              <w:rPr>
                <w:rFonts w:cs="B Nazanin" w:hint="cs"/>
                <w:sz w:val="28"/>
                <w:szCs w:val="28"/>
              </w:rPr>
              <w:sym w:font="Symbol" w:char="F07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یزد</w:t>
            </w:r>
            <w:r>
              <w:rPr>
                <w:rFonts w:cs="B Nazanin" w:hint="cs"/>
                <w:sz w:val="28"/>
                <w:szCs w:val="28"/>
              </w:rPr>
              <w:sym w:font="Symbol" w:char="F08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شیراز</w:t>
            </w:r>
            <w:r>
              <w:rPr>
                <w:rFonts w:cs="B Nazanin"/>
                <w:sz w:val="28"/>
                <w:szCs w:val="28"/>
              </w:rPr>
              <w:sym w:font="Symbol" w:char="F07F"/>
            </w:r>
          </w:p>
        </w:tc>
        <w:tc>
          <w:tcPr>
            <w:tcW w:w="671" w:type="dxa"/>
          </w:tcPr>
          <w:p w:rsidR="00FB5E54" w:rsidRPr="000434C7" w:rsidRDefault="00FB5E54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35F70" w:rsidRPr="000434C7" w:rsidTr="00657762">
        <w:tc>
          <w:tcPr>
            <w:tcW w:w="10317" w:type="dxa"/>
            <w:gridSpan w:val="3"/>
          </w:tcPr>
          <w:p w:rsidR="00335F70" w:rsidRDefault="00335F70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3-چگونه در مصرف برق صرفه جویی کنیم؟</w:t>
            </w:r>
          </w:p>
          <w:p w:rsidR="00335F70" w:rsidRDefault="00335F70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الف)لامپ های اضافی را خاموش کنیم  </w:t>
            </w:r>
            <w:r>
              <w:rPr>
                <w:rFonts w:cs="B Nazanin" w:hint="cs"/>
                <w:sz w:val="28"/>
                <w:szCs w:val="28"/>
              </w:rPr>
              <w:sym w:font="Symbol" w:char="F08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ب) دریخچال را زیاد باز و بسته نکنیم</w:t>
            </w:r>
            <w:r>
              <w:rPr>
                <w:rFonts w:cs="B Nazanin" w:hint="cs"/>
                <w:sz w:val="28"/>
                <w:szCs w:val="28"/>
              </w:rPr>
              <w:sym w:font="Symbol" w:char="F08F"/>
            </w:r>
          </w:p>
          <w:p w:rsidR="00335F70" w:rsidRPr="000434C7" w:rsidRDefault="00335F70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ج) از لامپ های کم مصرف استفاده کنیم  </w:t>
            </w:r>
            <w:r>
              <w:rPr>
                <w:rFonts w:cs="B Nazanin" w:hint="cs"/>
                <w:sz w:val="28"/>
                <w:szCs w:val="28"/>
              </w:rPr>
              <w:sym w:font="Symbol" w:char="F08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د) همه موارد صحیح است  </w:t>
            </w:r>
            <w:r>
              <w:rPr>
                <w:rFonts w:cs="B Nazanin" w:hint="cs"/>
                <w:sz w:val="28"/>
                <w:szCs w:val="28"/>
              </w:rPr>
              <w:sym w:font="Symbol" w:char="F08F"/>
            </w:r>
          </w:p>
        </w:tc>
        <w:tc>
          <w:tcPr>
            <w:tcW w:w="671" w:type="dxa"/>
          </w:tcPr>
          <w:p w:rsidR="00335F70" w:rsidRPr="000434C7" w:rsidRDefault="00335F70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A4C54" w:rsidRPr="000434C7" w:rsidTr="00657762">
        <w:tc>
          <w:tcPr>
            <w:tcW w:w="10317" w:type="dxa"/>
            <w:gridSpan w:val="3"/>
          </w:tcPr>
          <w:p w:rsidR="002A4C54" w:rsidRDefault="002A4C54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4- بیشتر منابع نفتی ایران در کدام مناطق کشور قرار دارد؟</w:t>
            </w:r>
          </w:p>
          <w:p w:rsidR="002A4C54" w:rsidRDefault="002A4C54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الف)</w:t>
            </w:r>
            <w:r w:rsidR="00B96E4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جنوب و غرب  </w:t>
            </w:r>
            <w:r w:rsidR="00B96E4F">
              <w:rPr>
                <w:rFonts w:cs="B Nazanin" w:hint="cs"/>
                <w:sz w:val="28"/>
                <w:szCs w:val="28"/>
              </w:rPr>
              <w:sym w:font="Symbol" w:char="F07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ب)جنوب و جنوب شرقی  </w:t>
            </w:r>
            <w:r w:rsidR="00B96E4F">
              <w:rPr>
                <w:rFonts w:cs="B Nazanin" w:hint="cs"/>
                <w:sz w:val="28"/>
                <w:szCs w:val="28"/>
              </w:rPr>
              <w:sym w:font="Symbol" w:char="F08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   ج)</w:t>
            </w:r>
            <w:r w:rsidR="00B96E4F">
              <w:rPr>
                <w:rFonts w:cs="B Nazanin" w:hint="cs"/>
                <w:sz w:val="28"/>
                <w:szCs w:val="28"/>
                <w:rtl/>
              </w:rPr>
              <w:t xml:space="preserve"> جنوب غربی و غرب  </w:t>
            </w:r>
            <w:r w:rsidR="00B96E4F">
              <w:rPr>
                <w:rFonts w:cs="B Nazanin" w:hint="cs"/>
                <w:sz w:val="28"/>
                <w:szCs w:val="28"/>
              </w:rPr>
              <w:sym w:font="Symbol" w:char="F07F"/>
            </w:r>
          </w:p>
          <w:p w:rsidR="00B96E4F" w:rsidRPr="000434C7" w:rsidRDefault="00B96E4F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د) مرکز و جنوب غربی </w:t>
            </w:r>
            <w:r>
              <w:rPr>
                <w:rFonts w:cs="B Nazanin" w:hint="cs"/>
                <w:sz w:val="28"/>
                <w:szCs w:val="28"/>
              </w:rPr>
              <w:sym w:font="Symbol" w:char="F08F"/>
            </w:r>
          </w:p>
        </w:tc>
        <w:tc>
          <w:tcPr>
            <w:tcW w:w="671" w:type="dxa"/>
          </w:tcPr>
          <w:p w:rsidR="002A4C54" w:rsidRPr="000434C7" w:rsidRDefault="002A4C54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9F2A52" w:rsidRPr="000434C7" w:rsidTr="00657762">
        <w:tc>
          <w:tcPr>
            <w:tcW w:w="10317" w:type="dxa"/>
            <w:gridSpan w:val="3"/>
          </w:tcPr>
          <w:p w:rsidR="009F2A52" w:rsidRDefault="009F2A52" w:rsidP="000434C7">
            <w:pPr>
              <w:jc w:val="lowKashida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5- بیت </w:t>
            </w:r>
            <w:r>
              <w:rPr>
                <w:rFonts w:cs="Times New Roman" w:hint="cs"/>
                <w:sz w:val="28"/>
                <w:szCs w:val="28"/>
                <w:rtl/>
              </w:rPr>
              <w:t>«دوست آن باشد که گیرد دست دوست ***در پریشان حالی و درماندگی»به چه موضوعی اشاره دارد؟</w:t>
            </w:r>
          </w:p>
          <w:p w:rsidR="009F2A52" w:rsidRPr="009F2A52" w:rsidRDefault="009F2A52" w:rsidP="000434C7">
            <w:pPr>
              <w:jc w:val="lowKashida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الف) حفظ دوستی </w:t>
            </w:r>
            <w:r>
              <w:rPr>
                <w:rFonts w:cs="Times New Roman" w:hint="cs"/>
                <w:sz w:val="28"/>
                <w:szCs w:val="28"/>
              </w:rPr>
              <w:sym w:font="Symbol" w:char="F07F"/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 ب) وفا داری به دوست </w:t>
            </w:r>
            <w:r>
              <w:rPr>
                <w:rFonts w:cs="Times New Roman" w:hint="cs"/>
                <w:sz w:val="28"/>
                <w:szCs w:val="28"/>
              </w:rPr>
              <w:sym w:font="Symbol" w:char="F08F"/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ج)همدلی با دوست </w:t>
            </w:r>
            <w:r>
              <w:rPr>
                <w:rFonts w:cs="Times New Roman" w:hint="cs"/>
                <w:sz w:val="28"/>
                <w:szCs w:val="28"/>
              </w:rPr>
              <w:sym w:font="Symbol" w:char="F07F"/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د)احترام به دوست </w:t>
            </w:r>
            <w:r>
              <w:rPr>
                <w:rFonts w:cs="Times New Roman" w:hint="cs"/>
                <w:sz w:val="28"/>
                <w:szCs w:val="28"/>
              </w:rPr>
              <w:sym w:font="Symbol" w:char="F08F"/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           </w:t>
            </w:r>
          </w:p>
        </w:tc>
        <w:tc>
          <w:tcPr>
            <w:tcW w:w="671" w:type="dxa"/>
          </w:tcPr>
          <w:p w:rsidR="009F2A52" w:rsidRPr="000434C7" w:rsidRDefault="009F2A52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16FF6" w:rsidRPr="000434C7" w:rsidTr="00657762">
        <w:tc>
          <w:tcPr>
            <w:tcW w:w="10317" w:type="dxa"/>
            <w:gridSpan w:val="3"/>
          </w:tcPr>
          <w:p w:rsidR="00F16FF6" w:rsidRDefault="00F16FF6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6- شرایط آب وهوایی محصولات «خرما-هلو-برنج-پسته»</w:t>
            </w:r>
            <w:r w:rsidR="00E64272">
              <w:rPr>
                <w:rFonts w:cs="B Nazanin" w:hint="cs"/>
                <w:sz w:val="28"/>
                <w:szCs w:val="28"/>
                <w:rtl/>
              </w:rPr>
              <w:t>به ترتیب در کدام گزینه آمده است؟</w:t>
            </w:r>
          </w:p>
          <w:p w:rsidR="00E64272" w:rsidRDefault="00E6427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الف)گرمسیری-سردسیری-معتدل ومرطوب- گرمسیری </w:t>
            </w:r>
            <w:r>
              <w:rPr>
                <w:rFonts w:cs="B Nazanin" w:hint="cs"/>
                <w:sz w:val="28"/>
                <w:szCs w:val="28"/>
              </w:rPr>
              <w:sym w:font="Symbol" w:char="F08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ب) سردسیری-گرمسیری-معتدل ومرطوب-گرمسیری</w:t>
            </w:r>
            <w:r>
              <w:rPr>
                <w:rFonts w:cs="B Nazanin" w:hint="cs"/>
                <w:sz w:val="28"/>
                <w:szCs w:val="28"/>
              </w:rPr>
              <w:sym w:font="Symbol" w:char="F08F"/>
            </w:r>
          </w:p>
          <w:p w:rsidR="00E64272" w:rsidRPr="000434C7" w:rsidRDefault="00E64272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ج)معتدل و مرطوب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گرمسیری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سردسیری-سردسیری </w:t>
            </w:r>
            <w:r>
              <w:rPr>
                <w:rFonts w:cs="B Nazanin" w:hint="cs"/>
                <w:sz w:val="28"/>
                <w:szCs w:val="28"/>
              </w:rPr>
              <w:sym w:font="Symbol" w:char="F07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د)گرمسیری-سردسیری-گرمسیری-معتدل ومرطوب</w:t>
            </w:r>
            <w:r>
              <w:rPr>
                <w:rFonts w:cs="B Nazanin"/>
                <w:sz w:val="28"/>
                <w:szCs w:val="28"/>
              </w:rPr>
              <w:sym w:font="Symbol" w:char="F07F"/>
            </w:r>
          </w:p>
        </w:tc>
        <w:tc>
          <w:tcPr>
            <w:tcW w:w="671" w:type="dxa"/>
          </w:tcPr>
          <w:p w:rsidR="00F16FF6" w:rsidRPr="000434C7" w:rsidRDefault="00F16FF6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17D09" w:rsidRPr="000434C7" w:rsidTr="00657762">
        <w:tc>
          <w:tcPr>
            <w:tcW w:w="10317" w:type="dxa"/>
            <w:gridSpan w:val="3"/>
          </w:tcPr>
          <w:p w:rsidR="00317D09" w:rsidRPr="000434C7" w:rsidRDefault="00317D09" w:rsidP="00317D0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جاهای خالی را با کلمات مناسب پر کنید.</w:t>
            </w:r>
          </w:p>
        </w:tc>
        <w:tc>
          <w:tcPr>
            <w:tcW w:w="671" w:type="dxa"/>
          </w:tcPr>
          <w:p w:rsidR="00317D09" w:rsidRPr="000434C7" w:rsidRDefault="00317D09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83" w:type="dxa"/>
            <w:gridSpan w:val="2"/>
          </w:tcPr>
          <w:p w:rsidR="000434C7" w:rsidRPr="000434C7" w:rsidRDefault="00317D09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عوامل .............و............درکشاورزی موثرهستند.</w:t>
            </w: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83" w:type="dxa"/>
            <w:gridSpan w:val="2"/>
          </w:tcPr>
          <w:p w:rsidR="000434C7" w:rsidRPr="000434C7" w:rsidRDefault="00317D09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 فعالیت مهم کشاورزی ..........................و.....................هستند.</w:t>
            </w: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83" w:type="dxa"/>
            <w:gridSpan w:val="2"/>
          </w:tcPr>
          <w:p w:rsidR="000434C7" w:rsidRPr="000434C7" w:rsidRDefault="00317D09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تصمیمات مهم در ..............و............و.............. مااثر می گذارد.</w:t>
            </w: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83" w:type="dxa"/>
            <w:gridSpan w:val="2"/>
          </w:tcPr>
          <w:p w:rsidR="000434C7" w:rsidRPr="000434C7" w:rsidRDefault="0024328D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به ساعت 7 تا11شب،ساعت...................می گویند.</w:t>
            </w: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4328D" w:rsidRPr="000434C7" w:rsidTr="00657762">
        <w:tc>
          <w:tcPr>
            <w:tcW w:w="10317" w:type="dxa"/>
            <w:gridSpan w:val="3"/>
          </w:tcPr>
          <w:p w:rsidR="0024328D" w:rsidRPr="000434C7" w:rsidRDefault="0024328D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24328D" w:rsidRPr="000434C7" w:rsidRDefault="0024328D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57762" w:rsidRPr="000434C7" w:rsidTr="00657762">
        <w:trPr>
          <w:gridAfter w:val="1"/>
          <w:wAfter w:w="671" w:type="dxa"/>
        </w:trPr>
        <w:tc>
          <w:tcPr>
            <w:tcW w:w="9645" w:type="dxa"/>
            <w:gridSpan w:val="2"/>
          </w:tcPr>
          <w:p w:rsidR="00657762" w:rsidRPr="000434C7" w:rsidRDefault="00657762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lastRenderedPageBreak/>
              <w:t xml:space="preserve">به سوالت زیرپاسخ کوتاه دهید. </w:t>
            </w:r>
          </w:p>
        </w:tc>
        <w:tc>
          <w:tcPr>
            <w:tcW w:w="672" w:type="dxa"/>
          </w:tcPr>
          <w:p w:rsidR="00657762" w:rsidRPr="000434C7" w:rsidRDefault="00657762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57762" w:rsidRDefault="00657762" w:rsidP="00657762">
            <w:pPr>
              <w:ind w:left="36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583" w:type="dxa"/>
            <w:gridSpan w:val="2"/>
          </w:tcPr>
          <w:p w:rsidR="000434C7" w:rsidRDefault="0065776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تصمیم گیری چیست؟</w:t>
            </w:r>
          </w:p>
          <w:p w:rsidR="00657762" w:rsidRPr="000434C7" w:rsidRDefault="00657762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57762" w:rsidRDefault="00657762" w:rsidP="00657762">
            <w:pPr>
              <w:ind w:left="36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583" w:type="dxa"/>
            <w:gridSpan w:val="2"/>
          </w:tcPr>
          <w:p w:rsidR="000434C7" w:rsidRDefault="0065776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بزرگترین تجارت در جهان چیست؟</w:t>
            </w:r>
          </w:p>
          <w:p w:rsidR="00657762" w:rsidRPr="000434C7" w:rsidRDefault="00657762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57762" w:rsidRDefault="00657762" w:rsidP="00657762">
            <w:pPr>
              <w:ind w:left="36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83" w:type="dxa"/>
            <w:gridSpan w:val="2"/>
          </w:tcPr>
          <w:p w:rsidR="000434C7" w:rsidRDefault="0065776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بیشترین مقدار برق «انرژی الکتریکی»چگونه تولیدمی شود؟</w:t>
            </w:r>
          </w:p>
          <w:p w:rsidR="00657762" w:rsidRDefault="0065776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</w:p>
          <w:p w:rsidR="00657762" w:rsidRPr="000434C7" w:rsidRDefault="00657762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57762" w:rsidRDefault="00657762" w:rsidP="00657762">
            <w:pPr>
              <w:ind w:left="36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583" w:type="dxa"/>
            <w:gridSpan w:val="2"/>
          </w:tcPr>
          <w:p w:rsidR="000434C7" w:rsidRDefault="0065776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آیه ی «وامرهم شوری بینهم» به چه موضوعی اشاره دارد؟</w:t>
            </w:r>
          </w:p>
          <w:p w:rsidR="00657762" w:rsidRDefault="0065776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</w:p>
          <w:p w:rsidR="00657762" w:rsidRPr="000434C7" w:rsidRDefault="00657762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57762" w:rsidRPr="000434C7" w:rsidTr="00AC3385">
        <w:tc>
          <w:tcPr>
            <w:tcW w:w="10988" w:type="dxa"/>
            <w:gridSpan w:val="4"/>
          </w:tcPr>
          <w:p w:rsidR="00657762" w:rsidRPr="000434C7" w:rsidRDefault="00657762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به سوالات زیرپاسخ کامل بدهید</w:t>
            </w:r>
          </w:p>
        </w:tc>
      </w:tr>
      <w:tr w:rsidR="000434C7" w:rsidRPr="000434C7" w:rsidTr="00657762">
        <w:tc>
          <w:tcPr>
            <w:tcW w:w="734" w:type="dxa"/>
          </w:tcPr>
          <w:p w:rsidR="000434C7" w:rsidRPr="00657762" w:rsidRDefault="00657762" w:rsidP="00657762">
            <w:pPr>
              <w:ind w:left="36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583" w:type="dxa"/>
            <w:gridSpan w:val="2"/>
          </w:tcPr>
          <w:p w:rsidR="000434C7" w:rsidRDefault="0065776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مشورت به چه معناست؟</w:t>
            </w:r>
          </w:p>
          <w:p w:rsidR="00657762" w:rsidRPr="000434C7" w:rsidRDefault="00657762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57762" w:rsidRDefault="00657762" w:rsidP="00657762">
            <w:pPr>
              <w:ind w:left="36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583" w:type="dxa"/>
            <w:gridSpan w:val="2"/>
          </w:tcPr>
          <w:p w:rsidR="000434C7" w:rsidRDefault="0065776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مراحل تصمیم گیری را نام ببرید؟یک مورد را مختصر توضیح دهید؟</w:t>
            </w:r>
          </w:p>
          <w:p w:rsidR="00657762" w:rsidRDefault="00657762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</w:p>
          <w:p w:rsidR="00657762" w:rsidRPr="000434C7" w:rsidRDefault="00657762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7167C" w:rsidRDefault="000D41FE" w:rsidP="000D41FE">
            <w:pPr>
              <w:pStyle w:val="ListParagraph"/>
              <w:ind w:left="170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83" w:type="dxa"/>
            <w:gridSpan w:val="2"/>
          </w:tcPr>
          <w:p w:rsidR="000434C7" w:rsidRDefault="000D41FE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عوامل انسانی موثر در کشاورزی را نام ببرید؟</w:t>
            </w:r>
          </w:p>
          <w:p w:rsidR="000D41FE" w:rsidRPr="000434C7" w:rsidRDefault="000D41FE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657762">
        <w:tc>
          <w:tcPr>
            <w:tcW w:w="734" w:type="dxa"/>
          </w:tcPr>
          <w:p w:rsidR="000434C7" w:rsidRPr="0067167C" w:rsidRDefault="000D41FE" w:rsidP="000D41FE">
            <w:pPr>
              <w:pStyle w:val="ListParagraph"/>
              <w:ind w:left="170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583" w:type="dxa"/>
            <w:gridSpan w:val="2"/>
          </w:tcPr>
          <w:p w:rsidR="000434C7" w:rsidRDefault="000D41FE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زراعت به چه معناست؟ 4موردمثال بزنید.</w:t>
            </w:r>
          </w:p>
          <w:p w:rsidR="000D41FE" w:rsidRPr="000434C7" w:rsidRDefault="000D41FE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67167C" w:rsidTr="00657762">
        <w:tc>
          <w:tcPr>
            <w:tcW w:w="73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83" w:type="dxa"/>
            <w:gridSpan w:val="2"/>
          </w:tcPr>
          <w:p w:rsidR="000434C7" w:rsidRDefault="000D41FE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انرژی به دست آمده از نفت را با انرژی خورشیدی مقایسه کنید .(مزایا ومعایب مطرح شود)</w:t>
            </w:r>
          </w:p>
          <w:p w:rsidR="000D41FE" w:rsidRPr="0067167C" w:rsidRDefault="000D41FE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67167C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67167C" w:rsidTr="00657762">
        <w:tc>
          <w:tcPr>
            <w:tcW w:w="73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83" w:type="dxa"/>
            <w:gridSpan w:val="2"/>
          </w:tcPr>
          <w:p w:rsidR="000434C7" w:rsidRDefault="000D41FE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برچسب انرژی چند رنگ داردوبه چه منظور طراحی شده است؟</w:t>
            </w:r>
          </w:p>
          <w:p w:rsidR="000D41FE" w:rsidRDefault="000D41FE" w:rsidP="000434C7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</w:p>
          <w:p w:rsidR="000D41FE" w:rsidRPr="0067167C" w:rsidRDefault="000D41FE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0434C7" w:rsidRPr="0067167C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CB6693" w:rsidRPr="0067167C" w:rsidRDefault="00CB6693">
      <w:pPr>
        <w:rPr>
          <w:rFonts w:cs="B Nazanin"/>
          <w:sz w:val="28"/>
          <w:szCs w:val="28"/>
        </w:rPr>
      </w:pPr>
    </w:p>
    <w:sectPr w:rsidR="00CB6693" w:rsidRPr="0067167C" w:rsidSect="0028553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7" w:right="567" w:bottom="993" w:left="567" w:header="709" w:footer="21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1EF" w:rsidRDefault="00DA61EF" w:rsidP="000434C7">
      <w:pPr>
        <w:spacing w:after="0" w:line="240" w:lineRule="auto"/>
      </w:pPr>
      <w:r>
        <w:separator/>
      </w:r>
    </w:p>
  </w:endnote>
  <w:endnote w:type="continuationSeparator" w:id="1">
    <w:p w:rsidR="00DA61EF" w:rsidRDefault="00DA61EF" w:rsidP="00043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1050B559-59F3-43DB-AE6A-D98F6DF9A809}"/>
    <w:embedBold r:id="rId2" w:fontKey="{AC780339-65E6-4A03-B913-81E116A998F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CF86D758-33F9-4DB4-A97B-8161490C8F22}"/>
    <w:embedBold r:id="rId4" w:fontKey="{36E5B67E-CA20-4C72-A442-6FAC5FA21A7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1CF2924E-8E33-408F-AB6B-0A3CB88E58D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FE" w:rsidRPr="00090AFE" w:rsidRDefault="00090AFE" w:rsidP="0075712A">
    <w:pPr>
      <w:pStyle w:val="Footer"/>
      <w:tabs>
        <w:tab w:val="clear" w:pos="4513"/>
        <w:tab w:val="clear" w:pos="9026"/>
      </w:tabs>
      <w:rPr>
        <w:rFonts w:cs="B Nazanin"/>
        <w:b/>
        <w:bCs/>
        <w:sz w:val="20"/>
        <w:szCs w:val="20"/>
      </w:rPr>
    </w:pPr>
    <w:r w:rsidRPr="00090AFE">
      <w:rPr>
        <w:rFonts w:cs="B Nazanin" w:hint="cs"/>
        <w:b/>
        <w:bCs/>
        <w:sz w:val="20"/>
        <w:szCs w:val="20"/>
        <w:rtl/>
      </w:rPr>
      <w:t>با آرزوي توفيق .......... طراح سوال: #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1EF" w:rsidRDefault="00DA61EF" w:rsidP="000434C7">
      <w:pPr>
        <w:spacing w:after="0" w:line="240" w:lineRule="auto"/>
      </w:pPr>
      <w:r>
        <w:separator/>
      </w:r>
    </w:p>
  </w:footnote>
  <w:footnote w:type="continuationSeparator" w:id="1">
    <w:p w:rsidR="00DA61EF" w:rsidRDefault="00DA61EF" w:rsidP="00043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2E" w:rsidRDefault="0022397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4719" o:spid="_x0000_s2050" type="#_x0000_t136" style="position:absolute;left:0;text-align:left;margin-left:0;margin-top:0;width:702.35pt;height:5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طراحي فرم: عبدالمهدي خواجه http://gmp.rozblog.com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tblLook w:val="04A0"/>
    </w:tblPr>
    <w:tblGrid>
      <w:gridCol w:w="674"/>
      <w:gridCol w:w="2944"/>
      <w:gridCol w:w="3817"/>
      <w:gridCol w:w="2878"/>
      <w:gridCol w:w="675"/>
    </w:tblGrid>
    <w:tr w:rsidR="002A1072" w:rsidRPr="000F4C89" w:rsidTr="00FA3DFF">
      <w:tc>
        <w:tcPr>
          <w:tcW w:w="10988" w:type="dxa"/>
          <w:gridSpan w:val="5"/>
          <w:tcBorders>
            <w:top w:val="double" w:sz="4" w:space="0" w:color="auto"/>
            <w:bottom w:val="dashSmallGap" w:sz="2" w:space="0" w:color="FBD4B4" w:themeColor="accent6" w:themeTint="66"/>
          </w:tcBorders>
        </w:tcPr>
        <w:p w:rsidR="002A1072" w:rsidRPr="000F4C89" w:rsidRDefault="002A1072" w:rsidP="002A1072">
          <w:pPr>
            <w:jc w:val="center"/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باسمه تعالي</w:t>
          </w:r>
        </w:p>
      </w:tc>
    </w:tr>
    <w:tr w:rsidR="008C3F6C" w:rsidRPr="000F4C89" w:rsidTr="00EF2A63"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F4C89" w:rsidRDefault="008C3F6C" w:rsidP="00947073">
          <w:pPr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نام:</w:t>
          </w:r>
        </w:p>
      </w:tc>
      <w:tc>
        <w:tcPr>
          <w:tcW w:w="3817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F4C89" w:rsidRDefault="008C3F6C" w:rsidP="007F1A07">
          <w:pPr>
            <w:jc w:val="center"/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مديريت آموزش و پرورش شهرستان</w:t>
          </w:r>
          <w:r>
            <w:rPr>
              <w:rFonts w:cs="B Nazanin" w:hint="cs"/>
              <w:sz w:val="20"/>
              <w:szCs w:val="20"/>
              <w:rtl/>
            </w:rPr>
            <w:t xml:space="preserve"> خواف</w:t>
          </w:r>
          <w:r w:rsidRPr="000F4C89">
            <w:rPr>
              <w:rFonts w:cs="B Nazanin" w:hint="cs"/>
              <w:sz w:val="20"/>
              <w:szCs w:val="20"/>
              <w:rtl/>
            </w:rPr>
            <w:t xml:space="preserve"> </w:t>
          </w:r>
        </w:p>
      </w:tc>
      <w:tc>
        <w:tcPr>
          <w:tcW w:w="3553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8C3F6C" w:rsidRPr="000F4C89" w:rsidRDefault="008C3F6C" w:rsidP="008C3F6C">
          <w:pPr>
            <w:tabs>
              <w:tab w:val="center" w:pos="1668"/>
            </w:tabs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تاريخ امتحان:</w:t>
          </w:r>
          <w:r>
            <w:rPr>
              <w:rFonts w:cs="B Nazanin"/>
              <w:sz w:val="20"/>
              <w:szCs w:val="20"/>
              <w:rtl/>
            </w:rPr>
            <w:tab/>
          </w:r>
          <w:r>
            <w:rPr>
              <w:rFonts w:cs="B Nazanin" w:hint="cs"/>
              <w:sz w:val="20"/>
              <w:szCs w:val="20"/>
              <w:rtl/>
            </w:rPr>
            <w:t xml:space="preserve"> </w:t>
          </w:r>
          <w:r w:rsidR="007E66A9">
            <w:rPr>
              <w:rFonts w:cs="B Nazanin" w:hint="cs"/>
              <w:sz w:val="20"/>
              <w:szCs w:val="20"/>
              <w:rtl/>
            </w:rPr>
            <w:t>10</w:t>
          </w:r>
          <w:r>
            <w:rPr>
              <w:rFonts w:cs="B Nazanin" w:hint="cs"/>
              <w:sz w:val="20"/>
              <w:szCs w:val="20"/>
              <w:rtl/>
            </w:rPr>
            <w:t xml:space="preserve">  /10/1403</w:t>
          </w:r>
        </w:p>
      </w:tc>
    </w:tr>
    <w:tr w:rsidR="008C3F6C" w:rsidRPr="000F4C89" w:rsidTr="00E52F13"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F4C89" w:rsidRDefault="008C3F6C" w:rsidP="00CA2477">
          <w:pPr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نام</w:t>
          </w:r>
          <w:r>
            <w:rPr>
              <w:rFonts w:cs="B Nazanin" w:hint="cs"/>
              <w:sz w:val="20"/>
              <w:szCs w:val="20"/>
              <w:rtl/>
            </w:rPr>
            <w:t>‌</w:t>
          </w:r>
          <w:r w:rsidRPr="000F4C89">
            <w:rPr>
              <w:rFonts w:cs="B Nazanin" w:hint="cs"/>
              <w:sz w:val="20"/>
              <w:szCs w:val="20"/>
              <w:rtl/>
            </w:rPr>
            <w:t>خانوادگي:</w:t>
          </w:r>
        </w:p>
      </w:tc>
      <w:tc>
        <w:tcPr>
          <w:tcW w:w="3817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F4C89" w:rsidRDefault="008C3F6C" w:rsidP="002A1072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CA1C68">
            <w:rPr>
              <w:rFonts w:cs="B Nazanin" w:hint="cs"/>
              <w:b/>
              <w:bCs/>
              <w:sz w:val="18"/>
              <w:szCs w:val="18"/>
              <w:rtl/>
            </w:rPr>
            <w:t>دبستان غیردولتی نوآوران اندیشه</w:t>
          </w:r>
        </w:p>
      </w:tc>
      <w:tc>
        <w:tcPr>
          <w:tcW w:w="3553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8C3F6C" w:rsidRPr="000F4C89" w:rsidRDefault="008C3F6C" w:rsidP="00CA2477">
          <w:pPr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 xml:space="preserve">ساعت </w:t>
          </w:r>
          <w:r>
            <w:rPr>
              <w:rFonts w:cs="B Nazanin" w:hint="cs"/>
              <w:sz w:val="20"/>
              <w:szCs w:val="20"/>
              <w:rtl/>
            </w:rPr>
            <w:t xml:space="preserve">شروع </w:t>
          </w:r>
          <w:r w:rsidRPr="000F4C89">
            <w:rPr>
              <w:rFonts w:cs="B Nazanin" w:hint="cs"/>
              <w:sz w:val="20"/>
              <w:szCs w:val="20"/>
              <w:rtl/>
            </w:rPr>
            <w:t>:</w:t>
          </w:r>
        </w:p>
      </w:tc>
    </w:tr>
    <w:tr w:rsidR="00A1644F" w:rsidRPr="000F4C89" w:rsidTr="00272328">
      <w:trPr>
        <w:trHeight w:val="494"/>
      </w:trPr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A1644F" w:rsidRPr="000F4C89" w:rsidRDefault="007E66A9" w:rsidP="00CA2477">
          <w:pPr>
            <w:rPr>
              <w:rFonts w:cs="B Nazanin"/>
              <w:sz w:val="20"/>
              <w:szCs w:val="20"/>
              <w:rtl/>
            </w:rPr>
          </w:pPr>
          <w:r>
            <w:rPr>
              <w:rFonts w:cs="B Nazanin" w:hint="cs"/>
              <w:sz w:val="20"/>
              <w:szCs w:val="20"/>
              <w:rtl/>
            </w:rPr>
            <w:t>پایه :  ششم</w:t>
          </w:r>
        </w:p>
      </w:tc>
      <w:tc>
        <w:tcPr>
          <w:tcW w:w="3817" w:type="dxa"/>
          <w:vMerge w:val="restart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A1644F" w:rsidRPr="000F4C89" w:rsidRDefault="00A1644F" w:rsidP="00CA2477">
          <w:pPr>
            <w:jc w:val="center"/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محل مهر آموزشگاه</w:t>
          </w:r>
        </w:p>
      </w:tc>
      <w:tc>
        <w:tcPr>
          <w:tcW w:w="3553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A1644F" w:rsidRPr="00A1644F" w:rsidRDefault="00A1644F" w:rsidP="00A1644F">
          <w:pPr>
            <w:tabs>
              <w:tab w:val="center" w:pos="1668"/>
            </w:tabs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مدت</w:t>
          </w:r>
          <w:r>
            <w:rPr>
              <w:rFonts w:cs="B Nazanin" w:hint="cs"/>
              <w:sz w:val="20"/>
              <w:szCs w:val="20"/>
              <w:rtl/>
            </w:rPr>
            <w:t xml:space="preserve"> امتحان</w:t>
          </w:r>
          <w:r w:rsidRPr="000F4C89">
            <w:rPr>
              <w:rFonts w:cs="B Nazanin" w:hint="cs"/>
              <w:sz w:val="20"/>
              <w:szCs w:val="20"/>
              <w:rtl/>
            </w:rPr>
            <w:t>:</w:t>
          </w:r>
          <w:r>
            <w:rPr>
              <w:rFonts w:cs="B Nazanin"/>
              <w:sz w:val="20"/>
              <w:szCs w:val="20"/>
              <w:rtl/>
            </w:rPr>
            <w:tab/>
          </w:r>
          <w:r w:rsidRPr="007B369F">
            <w:rPr>
              <w:rFonts w:cs="B Nazanin" w:hint="cs"/>
              <w:b/>
              <w:bCs/>
              <w:sz w:val="20"/>
              <w:szCs w:val="20"/>
              <w:rtl/>
            </w:rPr>
            <w:t>دقيقه</w:t>
          </w:r>
        </w:p>
      </w:tc>
    </w:tr>
    <w:tr w:rsidR="00A1644F" w:rsidRPr="000F4C89" w:rsidTr="009C6F4A"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ouble" w:sz="4" w:space="0" w:color="auto"/>
            <w:right w:val="dashSmallGap" w:sz="2" w:space="0" w:color="FBD4B4" w:themeColor="accent6" w:themeTint="66"/>
          </w:tcBorders>
        </w:tcPr>
        <w:p w:rsidR="00A1644F" w:rsidRPr="00A1644F" w:rsidRDefault="00A1644F" w:rsidP="00A1644F">
          <w:pPr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نام درس:</w:t>
          </w:r>
          <w:r w:rsidR="00285538">
            <w:rPr>
              <w:rFonts w:cs="B Nazanin" w:hint="cs"/>
              <w:sz w:val="20"/>
              <w:szCs w:val="20"/>
              <w:rtl/>
            </w:rPr>
            <w:t xml:space="preserve"> </w:t>
          </w:r>
          <w:r w:rsidR="007E66A9">
            <w:rPr>
              <w:rFonts w:cs="B Nazanin" w:hint="cs"/>
              <w:sz w:val="20"/>
              <w:szCs w:val="20"/>
              <w:rtl/>
            </w:rPr>
            <w:t xml:space="preserve"> علوم تجربی</w:t>
          </w:r>
        </w:p>
      </w:tc>
      <w:tc>
        <w:tcPr>
          <w:tcW w:w="3817" w:type="dxa"/>
          <w:vMerge/>
          <w:tcBorders>
            <w:left w:val="dashSmallGap" w:sz="2" w:space="0" w:color="FBD4B4" w:themeColor="accent6" w:themeTint="66"/>
            <w:bottom w:val="double" w:sz="4" w:space="0" w:color="auto"/>
            <w:right w:val="dashSmallGap" w:sz="2" w:space="0" w:color="FBD4B4" w:themeColor="accent6" w:themeTint="66"/>
          </w:tcBorders>
        </w:tcPr>
        <w:p w:rsidR="00A1644F" w:rsidRPr="000434C7" w:rsidRDefault="00A1644F" w:rsidP="00CA2477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</w:p>
      </w:tc>
      <w:tc>
        <w:tcPr>
          <w:tcW w:w="3553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ouble" w:sz="4" w:space="0" w:color="auto"/>
          </w:tcBorders>
        </w:tcPr>
        <w:p w:rsidR="00A1644F" w:rsidRPr="000434C7" w:rsidRDefault="00A1644F" w:rsidP="00A1644F">
          <w:pPr>
            <w:rPr>
              <w:rFonts w:cs="B Nazanin"/>
              <w:b/>
              <w:bCs/>
              <w:sz w:val="20"/>
              <w:szCs w:val="20"/>
              <w:rtl/>
            </w:rPr>
          </w:pPr>
          <w:r w:rsidRPr="000434C7">
            <w:rPr>
              <w:rFonts w:cs="B Nazanin" w:hint="cs"/>
              <w:b/>
              <w:bCs/>
              <w:sz w:val="20"/>
              <w:szCs w:val="20"/>
              <w:rtl/>
            </w:rPr>
            <w:t xml:space="preserve">تعداد صفحه: </w:t>
          </w:r>
          <w:r w:rsidR="00223974" w:rsidRPr="000434C7">
            <w:rPr>
              <w:b/>
              <w:bCs/>
              <w:sz w:val="24"/>
              <w:szCs w:val="24"/>
            </w:rPr>
            <w:fldChar w:fldCharType="begin"/>
          </w:r>
          <w:r w:rsidRPr="000434C7">
            <w:rPr>
              <w:b/>
              <w:bCs/>
            </w:rPr>
            <w:instrText>NUMPAGES</w:instrText>
          </w:r>
          <w:r w:rsidR="00223974" w:rsidRPr="000434C7">
            <w:rPr>
              <w:b/>
              <w:bCs/>
              <w:sz w:val="24"/>
              <w:szCs w:val="24"/>
            </w:rPr>
            <w:fldChar w:fldCharType="separate"/>
          </w:r>
          <w:r w:rsidR="00644BB6">
            <w:rPr>
              <w:b/>
              <w:bCs/>
              <w:noProof/>
              <w:sz w:val="24"/>
              <w:szCs w:val="24"/>
              <w:rtl/>
            </w:rPr>
            <w:t>2</w:t>
          </w:r>
          <w:r w:rsidR="00223974" w:rsidRPr="000434C7">
            <w:rPr>
              <w:b/>
              <w:bCs/>
              <w:sz w:val="24"/>
              <w:szCs w:val="24"/>
            </w:rPr>
            <w:fldChar w:fldCharType="end"/>
          </w:r>
        </w:p>
      </w:tc>
    </w:tr>
    <w:tr w:rsidR="000434C7" w:rsidRPr="000F4C89" w:rsidTr="00CA2477">
      <w:tc>
        <w:tcPr>
          <w:tcW w:w="674" w:type="dxa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</w:tcPr>
        <w:p w:rsidR="000434C7" w:rsidRPr="000F4C89" w:rsidRDefault="000434C7" w:rsidP="000434C7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0F4C89">
            <w:rPr>
              <w:rFonts w:cs="B Nazanin" w:hint="cs"/>
              <w:b/>
              <w:bCs/>
              <w:sz w:val="20"/>
              <w:szCs w:val="20"/>
              <w:rtl/>
            </w:rPr>
            <w:t>رديف</w:t>
          </w:r>
        </w:p>
      </w:tc>
      <w:tc>
        <w:tcPr>
          <w:tcW w:w="9639" w:type="dxa"/>
          <w:gridSpan w:val="3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</w:tcPr>
        <w:p w:rsidR="000434C7" w:rsidRPr="000F4C89" w:rsidRDefault="000434C7" w:rsidP="000434C7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0F4C89">
            <w:rPr>
              <w:rFonts w:cs="B Nazanin" w:hint="cs"/>
              <w:b/>
              <w:bCs/>
              <w:sz w:val="20"/>
              <w:szCs w:val="20"/>
              <w:rtl/>
            </w:rPr>
            <w:t>سوالات</w:t>
          </w:r>
        </w:p>
      </w:tc>
      <w:tc>
        <w:tcPr>
          <w:tcW w:w="675" w:type="dxa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</w:tcPr>
        <w:p w:rsidR="000434C7" w:rsidRPr="000F4C89" w:rsidRDefault="000434C7" w:rsidP="000434C7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0F4C89">
            <w:rPr>
              <w:rFonts w:cs="B Nazanin" w:hint="cs"/>
              <w:b/>
              <w:bCs/>
              <w:sz w:val="20"/>
              <w:szCs w:val="20"/>
              <w:rtl/>
            </w:rPr>
            <w:t>بارم</w:t>
          </w:r>
        </w:p>
      </w:tc>
    </w:tr>
  </w:tbl>
  <w:p w:rsidR="000434C7" w:rsidRPr="000434C7" w:rsidRDefault="000434C7">
    <w:pPr>
      <w:pStyle w:val="Header"/>
      <w:rPr>
        <w:sz w:val="2"/>
        <w:szCs w:val="2"/>
      </w:rPr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2E" w:rsidRDefault="0022397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4718" o:spid="_x0000_s2049" type="#_x0000_t136" style="position:absolute;left:0;text-align:left;margin-left:0;margin-top:0;width:702.35pt;height:56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طراحي فرم: عبدالمهدي خواجه http://gmp.rozblog.com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A2615"/>
    <w:multiLevelType w:val="hybridMultilevel"/>
    <w:tmpl w:val="4306A5D4"/>
    <w:lvl w:ilvl="0" w:tplc="C44AE2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attachedTemplate r:id="rId1"/>
  <w:defaultTabStop w:val="720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F1A07"/>
    <w:rsid w:val="0001538C"/>
    <w:rsid w:val="00021511"/>
    <w:rsid w:val="00027DF7"/>
    <w:rsid w:val="00042412"/>
    <w:rsid w:val="000434C7"/>
    <w:rsid w:val="0005706D"/>
    <w:rsid w:val="00090AFE"/>
    <w:rsid w:val="000C1B85"/>
    <w:rsid w:val="000D41FE"/>
    <w:rsid w:val="000F4C89"/>
    <w:rsid w:val="0017367E"/>
    <w:rsid w:val="00223974"/>
    <w:rsid w:val="0023668A"/>
    <w:rsid w:val="00240D17"/>
    <w:rsid w:val="0024328D"/>
    <w:rsid w:val="00285538"/>
    <w:rsid w:val="002A1072"/>
    <w:rsid w:val="002A4C54"/>
    <w:rsid w:val="002C009F"/>
    <w:rsid w:val="002C2E38"/>
    <w:rsid w:val="003011AD"/>
    <w:rsid w:val="00316179"/>
    <w:rsid w:val="00317D09"/>
    <w:rsid w:val="00320632"/>
    <w:rsid w:val="00335F70"/>
    <w:rsid w:val="00366362"/>
    <w:rsid w:val="003A2FBF"/>
    <w:rsid w:val="003B6AE8"/>
    <w:rsid w:val="003C18E1"/>
    <w:rsid w:val="003C7D9F"/>
    <w:rsid w:val="00414510"/>
    <w:rsid w:val="004D0DB8"/>
    <w:rsid w:val="004F365B"/>
    <w:rsid w:val="004F551B"/>
    <w:rsid w:val="005018B0"/>
    <w:rsid w:val="005070FA"/>
    <w:rsid w:val="005452C8"/>
    <w:rsid w:val="005B4A6C"/>
    <w:rsid w:val="005C28AB"/>
    <w:rsid w:val="005F6AC8"/>
    <w:rsid w:val="006334E7"/>
    <w:rsid w:val="00644BB6"/>
    <w:rsid w:val="00657762"/>
    <w:rsid w:val="0067167C"/>
    <w:rsid w:val="00677E93"/>
    <w:rsid w:val="006F7E52"/>
    <w:rsid w:val="0075712A"/>
    <w:rsid w:val="007B369F"/>
    <w:rsid w:val="007B4638"/>
    <w:rsid w:val="007E66A9"/>
    <w:rsid w:val="007F1A07"/>
    <w:rsid w:val="00812CA0"/>
    <w:rsid w:val="00822FB8"/>
    <w:rsid w:val="008B0A7D"/>
    <w:rsid w:val="008C3F6C"/>
    <w:rsid w:val="008D6477"/>
    <w:rsid w:val="00947073"/>
    <w:rsid w:val="00955AC1"/>
    <w:rsid w:val="009F2A52"/>
    <w:rsid w:val="00A1506F"/>
    <w:rsid w:val="00A1644F"/>
    <w:rsid w:val="00A90CE6"/>
    <w:rsid w:val="00AA4AA9"/>
    <w:rsid w:val="00AD31C3"/>
    <w:rsid w:val="00AF31A3"/>
    <w:rsid w:val="00B3377B"/>
    <w:rsid w:val="00B35B37"/>
    <w:rsid w:val="00B4655F"/>
    <w:rsid w:val="00B96E4F"/>
    <w:rsid w:val="00BB0687"/>
    <w:rsid w:val="00BB44D5"/>
    <w:rsid w:val="00BF742E"/>
    <w:rsid w:val="00C602F9"/>
    <w:rsid w:val="00C92BD1"/>
    <w:rsid w:val="00CA1C68"/>
    <w:rsid w:val="00CB6693"/>
    <w:rsid w:val="00D94EDA"/>
    <w:rsid w:val="00DA61EF"/>
    <w:rsid w:val="00DB66FC"/>
    <w:rsid w:val="00DE0D12"/>
    <w:rsid w:val="00E64272"/>
    <w:rsid w:val="00E82724"/>
    <w:rsid w:val="00F16FF6"/>
    <w:rsid w:val="00F95F85"/>
    <w:rsid w:val="00FB5E54"/>
    <w:rsid w:val="00FC7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FB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1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4C7"/>
  </w:style>
  <w:style w:type="paragraph" w:styleId="Footer">
    <w:name w:val="footer"/>
    <w:basedOn w:val="Normal"/>
    <w:link w:val="FooterChar"/>
    <w:uiPriority w:val="99"/>
    <w:unhideWhenUsed/>
    <w:rsid w:val="0004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4C7"/>
  </w:style>
  <w:style w:type="paragraph" w:styleId="ListParagraph">
    <w:name w:val="List Paragraph"/>
    <w:basedOn w:val="Normal"/>
    <w:uiPriority w:val="34"/>
    <w:qFormat/>
    <w:rsid w:val="00671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MIR\Biamoz\form%20kham%20emla\form%20kham\&#1587;&#1585;&#1576;&#1585;&#1711;%20&#1582;&#1575;&#1605;%20&#1575;&#1605;&#1578;&#1581;&#1575;&#1606;%20&#1606;&#1607;&#1575;&#1740;&#1740;%20&#1605;&#1606;&#1575;&#1587;&#1576;%20&#1583;&#1576;&#1740;&#1585;&#1587;&#1578;&#1575;&#1606;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4357D-ED31-4521-A222-5227D82B8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سربرگ خام امتحان نهایی مناسب دبیرستان - Copy</Template>
  <TotalTime>9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IRON ATOMs 2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 akbari</dc:creator>
  <cp:lastModifiedBy>Me</cp:lastModifiedBy>
  <cp:revision>7</cp:revision>
  <cp:lastPrinted>2024-12-30T06:38:00Z</cp:lastPrinted>
  <dcterms:created xsi:type="dcterms:W3CDTF">2024-12-30T06:31:00Z</dcterms:created>
  <dcterms:modified xsi:type="dcterms:W3CDTF">2024-12-30T06:40:00Z</dcterms:modified>
</cp:coreProperties>
</file>